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967"/>
        <w:gridCol w:w="3967"/>
        <w:gridCol w:w="3967"/>
      </w:tblGrid>
      <w:tr w:rsidR="00183983" w14:paraId="7FF746B7" w14:textId="77777777" w:rsidTr="005B6B72">
        <w:trPr>
          <w:cantSplit/>
          <w:trHeight w:hRule="exact" w:val="2398"/>
        </w:trPr>
        <w:tc>
          <w:tcPr>
            <w:tcW w:w="3967" w:type="dxa"/>
          </w:tcPr>
          <w:p w14:paraId="4629455C" w14:textId="77777777" w:rsidR="00183983" w:rsidRPr="005B6B72" w:rsidRDefault="00183983" w:rsidP="005B6B72">
            <w:pPr>
              <w:ind w:left="239" w:right="239"/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3967" w:type="dxa"/>
          </w:tcPr>
          <w:p w14:paraId="3856A247" w14:textId="77777777" w:rsidR="00183983" w:rsidRPr="005B6B72" w:rsidRDefault="00183983" w:rsidP="005B6B72">
            <w:pPr>
              <w:ind w:left="239" w:right="23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7" w:type="dxa"/>
          </w:tcPr>
          <w:p w14:paraId="6E9C5F0C" w14:textId="77777777" w:rsidR="00183983" w:rsidRPr="005B6B72" w:rsidRDefault="00183983" w:rsidP="005B6B72">
            <w:pPr>
              <w:ind w:left="239" w:right="23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3983" w14:paraId="37AEA7D0" w14:textId="77777777" w:rsidTr="005B6B72">
        <w:trPr>
          <w:cantSplit/>
          <w:trHeight w:hRule="exact" w:val="2398"/>
        </w:trPr>
        <w:tc>
          <w:tcPr>
            <w:tcW w:w="3967" w:type="dxa"/>
          </w:tcPr>
          <w:p w14:paraId="4C60E852" w14:textId="77777777" w:rsidR="00183983" w:rsidRPr="005B6B72" w:rsidRDefault="00183983" w:rsidP="005B6B72">
            <w:pPr>
              <w:ind w:left="239" w:right="23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7" w:type="dxa"/>
          </w:tcPr>
          <w:p w14:paraId="3CBD65C9" w14:textId="77777777" w:rsidR="00183983" w:rsidRPr="005B6B72" w:rsidRDefault="00183983" w:rsidP="005B6B72">
            <w:pPr>
              <w:ind w:left="239" w:right="23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7" w:type="dxa"/>
          </w:tcPr>
          <w:p w14:paraId="48F69B3F" w14:textId="77777777" w:rsidR="00183983" w:rsidRPr="005B6B72" w:rsidRDefault="00183983" w:rsidP="005B6B72">
            <w:pPr>
              <w:ind w:left="239" w:right="23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3983" w14:paraId="3817CEEC" w14:textId="77777777" w:rsidTr="005B6B72">
        <w:trPr>
          <w:cantSplit/>
          <w:trHeight w:hRule="exact" w:val="2398"/>
        </w:trPr>
        <w:tc>
          <w:tcPr>
            <w:tcW w:w="3967" w:type="dxa"/>
          </w:tcPr>
          <w:p w14:paraId="4268ADEE" w14:textId="77777777" w:rsidR="00183983" w:rsidRPr="005B6B72" w:rsidRDefault="00183983" w:rsidP="005B6B72">
            <w:pPr>
              <w:ind w:left="239" w:right="23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7" w:type="dxa"/>
          </w:tcPr>
          <w:p w14:paraId="44E5555C" w14:textId="77777777" w:rsidR="00183983" w:rsidRPr="005B6B72" w:rsidRDefault="00183983" w:rsidP="005B6B72">
            <w:pPr>
              <w:ind w:left="239" w:right="23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7" w:type="dxa"/>
          </w:tcPr>
          <w:p w14:paraId="2D08725B" w14:textId="77777777" w:rsidR="00183983" w:rsidRPr="005B6B72" w:rsidRDefault="00183983" w:rsidP="005B6B72">
            <w:pPr>
              <w:ind w:left="239" w:right="23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3983" w14:paraId="20712465" w14:textId="77777777" w:rsidTr="005B6B72">
        <w:trPr>
          <w:cantSplit/>
          <w:trHeight w:hRule="exact" w:val="2398"/>
        </w:trPr>
        <w:tc>
          <w:tcPr>
            <w:tcW w:w="3967" w:type="dxa"/>
          </w:tcPr>
          <w:p w14:paraId="046A009D" w14:textId="77777777" w:rsidR="00183983" w:rsidRPr="005B6B72" w:rsidRDefault="00183983" w:rsidP="005B6B72">
            <w:pPr>
              <w:ind w:left="239" w:right="23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7" w:type="dxa"/>
          </w:tcPr>
          <w:p w14:paraId="71A64872" w14:textId="77777777" w:rsidR="00183983" w:rsidRPr="005B6B72" w:rsidRDefault="00183983" w:rsidP="005B6B72">
            <w:pPr>
              <w:ind w:left="239" w:right="23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7" w:type="dxa"/>
          </w:tcPr>
          <w:p w14:paraId="13362D36" w14:textId="77777777" w:rsidR="00183983" w:rsidRPr="005B6B72" w:rsidRDefault="00183983" w:rsidP="005B6B72">
            <w:pPr>
              <w:ind w:left="239" w:right="23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3983" w14:paraId="0BBBCBC5" w14:textId="77777777" w:rsidTr="005B6B72">
        <w:trPr>
          <w:cantSplit/>
          <w:trHeight w:hRule="exact" w:val="2398"/>
        </w:trPr>
        <w:tc>
          <w:tcPr>
            <w:tcW w:w="3967" w:type="dxa"/>
          </w:tcPr>
          <w:p w14:paraId="2F8DFDE0" w14:textId="77777777" w:rsidR="00183983" w:rsidRPr="005B6B72" w:rsidRDefault="00183983" w:rsidP="005B6B72">
            <w:pPr>
              <w:ind w:left="239" w:right="23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7" w:type="dxa"/>
          </w:tcPr>
          <w:p w14:paraId="75514347" w14:textId="77777777" w:rsidR="00183983" w:rsidRPr="005B6B72" w:rsidRDefault="00183983" w:rsidP="005B6B72">
            <w:pPr>
              <w:ind w:left="239" w:right="23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7" w:type="dxa"/>
          </w:tcPr>
          <w:p w14:paraId="498EF0E1" w14:textId="77777777" w:rsidR="00183983" w:rsidRPr="005B6B72" w:rsidRDefault="00183983" w:rsidP="005B6B72">
            <w:pPr>
              <w:ind w:left="239" w:right="23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3983" w14:paraId="21724EB6" w14:textId="77777777" w:rsidTr="005B6B72">
        <w:trPr>
          <w:cantSplit/>
          <w:trHeight w:hRule="exact" w:val="2398"/>
        </w:trPr>
        <w:tc>
          <w:tcPr>
            <w:tcW w:w="3967" w:type="dxa"/>
          </w:tcPr>
          <w:p w14:paraId="3E850AD9" w14:textId="77777777" w:rsidR="00183983" w:rsidRPr="005B6B72" w:rsidRDefault="00183983" w:rsidP="005B6B72">
            <w:pPr>
              <w:ind w:left="239" w:right="23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7" w:type="dxa"/>
          </w:tcPr>
          <w:p w14:paraId="10FE0F36" w14:textId="77777777" w:rsidR="00183983" w:rsidRPr="005B6B72" w:rsidRDefault="00183983" w:rsidP="005B6B72">
            <w:pPr>
              <w:ind w:left="239" w:right="23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7" w:type="dxa"/>
          </w:tcPr>
          <w:p w14:paraId="7D9A3F10" w14:textId="77777777" w:rsidR="00183983" w:rsidRPr="005B6B72" w:rsidRDefault="00183983" w:rsidP="005B6B72">
            <w:pPr>
              <w:ind w:left="239" w:right="23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3983" w14:paraId="678EC735" w14:textId="77777777" w:rsidTr="005B6B72">
        <w:trPr>
          <w:cantSplit/>
          <w:trHeight w:hRule="exact" w:val="2398"/>
        </w:trPr>
        <w:tc>
          <w:tcPr>
            <w:tcW w:w="3967" w:type="dxa"/>
          </w:tcPr>
          <w:p w14:paraId="3942665F" w14:textId="77777777" w:rsidR="00183983" w:rsidRPr="005B6B72" w:rsidRDefault="00183983" w:rsidP="005B6B72">
            <w:pPr>
              <w:ind w:left="239" w:right="23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7" w:type="dxa"/>
          </w:tcPr>
          <w:p w14:paraId="435E2493" w14:textId="77777777" w:rsidR="00183983" w:rsidRPr="005B6B72" w:rsidRDefault="00183983" w:rsidP="005B6B72">
            <w:pPr>
              <w:ind w:left="239" w:right="23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7" w:type="dxa"/>
          </w:tcPr>
          <w:p w14:paraId="0DAE01FC" w14:textId="77777777" w:rsidR="00183983" w:rsidRPr="005B6B72" w:rsidRDefault="00183983" w:rsidP="005B6B72">
            <w:pPr>
              <w:ind w:left="239" w:right="239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B7D31F7" w14:textId="77777777" w:rsidR="00BE03A4" w:rsidRPr="00183983" w:rsidRDefault="005B6B72" w:rsidP="00183983">
      <w:pPr>
        <w:ind w:left="239" w:right="239"/>
        <w:rPr>
          <w:vanish/>
        </w:rPr>
      </w:pPr>
    </w:p>
    <w:sectPr w:rsidR="00BE03A4" w:rsidRPr="00183983" w:rsidSect="00183983">
      <w:type w:val="continuous"/>
      <w:pgSz w:w="11906" w:h="16838"/>
      <w:pgMar w:top="0" w:right="0" w:bottom="0" w:left="0" w:header="708" w:footer="708" w:gutter="0"/>
      <w:paperSrc w:first="1" w:other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B72"/>
    <w:rsid w:val="00157E6C"/>
    <w:rsid w:val="00183983"/>
    <w:rsid w:val="002E61D1"/>
    <w:rsid w:val="005B6B72"/>
    <w:rsid w:val="00995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D6FF329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ln">
    <w:name w:val="Normal"/>
    <w:qFormat/>
    <w:rsid w:val="0018398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Template_70x42-21.dotx</Template>
  <TotalTime>1</TotalTime>
  <Pages>1</Pages>
  <Words>4</Words>
  <Characters>25</Characters>
  <Application>Microsoft Macintosh Word</Application>
  <DocSecurity>0</DocSecurity>
  <Lines>1</Lines>
  <Paragraphs>1</Paragraphs>
  <ScaleCrop>false</ScaleCrop>
  <HeadingPairs>
    <vt:vector size="2" baseType="variant">
      <vt:variant>
        <vt:lpstr>Oslovení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Vojtěch Borkovec</dc:creator>
  <cp:keywords/>
  <dc:description/>
  <cp:lastModifiedBy>Vojtěch Borkovec</cp:lastModifiedBy>
  <cp:revision>1</cp:revision>
  <dcterms:created xsi:type="dcterms:W3CDTF">2017-02-17T13:49:00Z</dcterms:created>
  <dcterms:modified xsi:type="dcterms:W3CDTF">2017-02-17T13:50:00Z</dcterms:modified>
</cp:coreProperties>
</file>